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25DC0" w14:textId="77777777" w:rsidR="00A3361D" w:rsidRDefault="00E82D08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96B915" wp14:editId="4B474361">
                <wp:simplePos x="0" y="0"/>
                <wp:positionH relativeFrom="page">
                  <wp:posOffset>530225</wp:posOffset>
                </wp:positionH>
                <wp:positionV relativeFrom="page">
                  <wp:posOffset>1042670</wp:posOffset>
                </wp:positionV>
                <wp:extent cx="9191625" cy="400050"/>
                <wp:effectExtent l="0" t="0" r="0" b="0"/>
                <wp:wrapNone/>
                <wp:docPr id="6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16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B494D" w14:textId="77777777" w:rsidR="00F5164B" w:rsidRPr="002137BB" w:rsidRDefault="00F5164B" w:rsidP="00EA5F91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 w:rsidRPr="002137BB"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┘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┴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6B915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41.75pt;margin-top:82.1pt;width:723.75pt;height:31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" filled="f" stroked="f">
                <v:textbox>
                  <w:txbxContent>
                    <w:p w14:paraId="270B494D" w14:textId="77777777" w:rsidR="00F5164B" w:rsidRPr="002137BB" w:rsidRDefault="00F5164B" w:rsidP="00EA5F91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 w:rsidRPr="002137BB"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┘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┴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0B789" wp14:editId="38BDA756">
                <wp:simplePos x="0" y="0"/>
                <wp:positionH relativeFrom="page">
                  <wp:posOffset>530225</wp:posOffset>
                </wp:positionH>
                <wp:positionV relativeFrom="page">
                  <wp:posOffset>6940550</wp:posOffset>
                </wp:positionV>
                <wp:extent cx="9267825" cy="400050"/>
                <wp:effectExtent l="0" t="0" r="0" b="0"/>
                <wp:wrapNone/>
                <wp:docPr id="5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15199" w14:textId="77777777" w:rsidR="00F5164B" w:rsidRPr="002137BB" w:rsidRDefault="00F5164B" w:rsidP="00EA5F91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┐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B789" id="Text Box 100" o:spid="_x0000_s1027" type="#_x0000_t202" style="position:absolute;left:0;text-align:left;margin-left:41.75pt;margin-top:546.5pt;width:729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" filled="f" stroked="f">
                <v:textbox>
                  <w:txbxContent>
                    <w:p w14:paraId="01A15199" w14:textId="77777777" w:rsidR="00F5164B" w:rsidRPr="002137BB" w:rsidRDefault="00F5164B" w:rsidP="00EA5F91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┐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935E8C" w14:textId="77777777" w:rsidR="00A3361D" w:rsidRPr="00A3361D" w:rsidRDefault="00E82D08" w:rsidP="00A3361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95A4B" wp14:editId="6D99D718">
                <wp:simplePos x="0" y="0"/>
                <wp:positionH relativeFrom="column">
                  <wp:posOffset>6991350</wp:posOffset>
                </wp:positionH>
                <wp:positionV relativeFrom="paragraph">
                  <wp:posOffset>68580</wp:posOffset>
                </wp:positionV>
                <wp:extent cx="1390650" cy="5562600"/>
                <wp:effectExtent l="28575" t="36195" r="28575" b="30480"/>
                <wp:wrapNone/>
                <wp:docPr id="5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1950249A" w14:textId="77777777" w:rsidR="00950CBC" w:rsidRPr="00960A67" w:rsidRDefault="00950CBC" w:rsidP="00950CB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</w:rPr>
                              <w:t>4-5</w:t>
                            </w:r>
                            <w:r w:rsidRPr="00960A67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960A67">
                              <w:rPr>
                                <w:b/>
                                <w:sz w:val="24"/>
                              </w:rPr>
                              <w:t xml:space="preserve"> Grade</w:t>
                            </w:r>
                          </w:p>
                          <w:p w14:paraId="3298E3AA" w14:textId="77777777" w:rsidR="00950CBC" w:rsidRPr="00960A67" w:rsidRDefault="00950CBC" w:rsidP="00950CBC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  <w:szCs w:val="24"/>
                              </w:rPr>
                              <w:t>Essay contest Topic</w:t>
                            </w:r>
                          </w:p>
                          <w:p w14:paraId="2E62C1AF" w14:textId="629F3CD8" w:rsidR="00950CBC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C3AB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Making it happen at the </w:t>
                            </w:r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Farmers’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Market”</w:t>
                            </w:r>
                          </w:p>
                          <w:p w14:paraId="1DAD10A5" w14:textId="77777777" w:rsidR="00950CBC" w:rsidRPr="00FC3AB2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3645B04" w14:textId="77777777" w:rsidR="00950CBC" w:rsidRDefault="00950CBC" w:rsidP="00950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6A11C" wp14:editId="181F74C8">
                                  <wp:extent cx="1150620" cy="1438419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reshPicked_FNL_300dp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438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047076" w14:textId="77777777" w:rsidR="00950CBC" w:rsidRPr="001B146D" w:rsidRDefault="00950CBC" w:rsidP="00950CB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15B27B3" w14:textId="77777777" w:rsidR="00950CBC" w:rsidRPr="00E82D08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t>Information and rules:</w:t>
                            </w:r>
                          </w:p>
                          <w:p w14:paraId="410EC6C8" w14:textId="77777777" w:rsidR="00950CBC" w:rsidRPr="00E82D08" w:rsidRDefault="00950CBC" w:rsidP="00950CBC">
                            <w:pPr>
                              <w:pStyle w:val="Hours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60A67">
                              <w:rPr>
                                <w:sz w:val="18"/>
                                <w:szCs w:val="18"/>
                              </w:rPr>
                              <w:t xml:space="preserve">wisagclassroom.org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608-828-5644</w:t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Due April 1, 2019</w:t>
                            </w:r>
                          </w:p>
                          <w:p w14:paraId="6EECCECE" w14:textId="77777777" w:rsidR="00950CBC" w:rsidRDefault="00950CBC" w:rsidP="00950CBC">
                            <w:pPr>
                              <w:pStyle w:val="Hour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FECAF" wp14:editId="08B7A8C1">
                                  <wp:extent cx="1150620" cy="7905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C145CD" w14:textId="661161EF" w:rsidR="00E82D08" w:rsidRDefault="003D561D" w:rsidP="00E82D08">
                            <w:pPr>
                              <w:pStyle w:val="Hours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95A4B" id="Rectangle 33" o:spid="_x0000_s1028" style="position:absolute;left:0;text-align:left;margin-left:550.5pt;margin-top:5.4pt;width:109.5pt;height:4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14:paraId="1950249A" w14:textId="77777777" w:rsidR="00950CBC" w:rsidRPr="00960A67" w:rsidRDefault="00950CBC" w:rsidP="00950CBC">
                      <w:pPr>
                        <w:rPr>
                          <w:b/>
                          <w:sz w:val="24"/>
                        </w:rPr>
                      </w:pPr>
                      <w:r w:rsidRPr="00960A67">
                        <w:rPr>
                          <w:b/>
                          <w:sz w:val="24"/>
                        </w:rPr>
                        <w:t>4-5</w:t>
                      </w:r>
                      <w:r w:rsidRPr="00960A67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960A67">
                        <w:rPr>
                          <w:b/>
                          <w:sz w:val="24"/>
                        </w:rPr>
                        <w:t xml:space="preserve"> Grade</w:t>
                      </w:r>
                    </w:p>
                    <w:p w14:paraId="3298E3AA" w14:textId="77777777" w:rsidR="00950CBC" w:rsidRPr="00960A67" w:rsidRDefault="00950CBC" w:rsidP="00950CBC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960A67">
                        <w:rPr>
                          <w:b/>
                          <w:sz w:val="24"/>
                          <w:szCs w:val="24"/>
                        </w:rPr>
                        <w:t>Essay contest Topic</w:t>
                      </w:r>
                    </w:p>
                    <w:p w14:paraId="2E62C1AF" w14:textId="629F3CD8" w:rsidR="00950CBC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C3AB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Making it happen at the </w:t>
                      </w:r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Farmers’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Market”</w:t>
                      </w:r>
                    </w:p>
                    <w:p w14:paraId="1DAD10A5" w14:textId="77777777" w:rsidR="00950CBC" w:rsidRPr="00FC3AB2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13645B04" w14:textId="77777777" w:rsidR="00950CBC" w:rsidRDefault="00950CBC" w:rsidP="00950CBC">
                      <w:r>
                        <w:rPr>
                          <w:noProof/>
                        </w:rPr>
                        <w:drawing>
                          <wp:inline distT="0" distB="0" distL="0" distR="0" wp14:anchorId="0DC6A11C" wp14:editId="181F74C8">
                            <wp:extent cx="1150620" cy="1438419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reshPicked_FNL_300dpi.jpg"/>
                                    <pic:cNvPicPr/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438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047076" w14:textId="77777777" w:rsidR="00950CBC" w:rsidRPr="001B146D" w:rsidRDefault="00950CBC" w:rsidP="00950CBC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215B27B3" w14:textId="77777777" w:rsidR="00950CBC" w:rsidRPr="00E82D08" w:rsidRDefault="00950CBC" w:rsidP="00950CBC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t>Information and rules:</w:t>
                      </w:r>
                    </w:p>
                    <w:p w14:paraId="410EC6C8" w14:textId="77777777" w:rsidR="00950CBC" w:rsidRPr="00E82D08" w:rsidRDefault="00950CBC" w:rsidP="00950CBC">
                      <w:pPr>
                        <w:pStyle w:val="Hours"/>
                        <w:rPr>
                          <w:b/>
                          <w:sz w:val="22"/>
                          <w:szCs w:val="22"/>
                        </w:rPr>
                      </w:pPr>
                      <w:r w:rsidRPr="00960A67">
                        <w:rPr>
                          <w:sz w:val="18"/>
                          <w:szCs w:val="18"/>
                        </w:rPr>
                        <w:t xml:space="preserve">wisagclassroom.org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608-828-5644</w:t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Due April 1, 2019</w:t>
                      </w:r>
                    </w:p>
                    <w:p w14:paraId="6EECCECE" w14:textId="77777777" w:rsidR="00950CBC" w:rsidRDefault="00950CBC" w:rsidP="00950CBC">
                      <w:pPr>
                        <w:pStyle w:val="Hour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FECAF" wp14:editId="08B7A8C1">
                            <wp:extent cx="1150620" cy="7905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C145CD" w14:textId="661161EF" w:rsidR="00E82D08" w:rsidRDefault="003D561D" w:rsidP="00E82D08">
                      <w:pPr>
                        <w:pStyle w:val="Hours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DAA7B" wp14:editId="6FE206C6">
                <wp:simplePos x="0" y="0"/>
                <wp:positionH relativeFrom="column">
                  <wp:posOffset>5162550</wp:posOffset>
                </wp:positionH>
                <wp:positionV relativeFrom="paragraph">
                  <wp:posOffset>68580</wp:posOffset>
                </wp:positionV>
                <wp:extent cx="1390650" cy="5562600"/>
                <wp:effectExtent l="28575" t="36195" r="28575" b="30480"/>
                <wp:wrapNone/>
                <wp:docPr id="5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0C749B6B" w14:textId="77777777" w:rsidR="00950CBC" w:rsidRPr="00960A67" w:rsidRDefault="00950CBC" w:rsidP="00950CB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</w:rPr>
                              <w:t>4-5</w:t>
                            </w:r>
                            <w:r w:rsidRPr="00960A67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960A67">
                              <w:rPr>
                                <w:b/>
                                <w:sz w:val="24"/>
                              </w:rPr>
                              <w:t xml:space="preserve"> Grade</w:t>
                            </w:r>
                          </w:p>
                          <w:p w14:paraId="707B1070" w14:textId="77777777" w:rsidR="00950CBC" w:rsidRPr="00960A67" w:rsidRDefault="00950CBC" w:rsidP="00950CBC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  <w:szCs w:val="24"/>
                              </w:rPr>
                              <w:t>Essay contest Topic</w:t>
                            </w:r>
                          </w:p>
                          <w:p w14:paraId="3C329E36" w14:textId="29B859CC" w:rsidR="00950CBC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C3AB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Making it happen at the </w:t>
                            </w:r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Farmers</w:t>
                            </w:r>
                            <w:bookmarkStart w:id="0" w:name="_GoBack"/>
                            <w:bookmarkEnd w:id="0"/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Market”</w:t>
                            </w:r>
                          </w:p>
                          <w:p w14:paraId="7CEC4B77" w14:textId="77777777" w:rsidR="00950CBC" w:rsidRPr="00FC3AB2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01809DF" w14:textId="77777777" w:rsidR="00950CBC" w:rsidRDefault="00950CBC" w:rsidP="00950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C1891" wp14:editId="15175104">
                                  <wp:extent cx="1150620" cy="1438419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reshPicked_FNL_300dp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438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F6A63" w14:textId="77777777" w:rsidR="00950CBC" w:rsidRPr="001B146D" w:rsidRDefault="00950CBC" w:rsidP="00950CB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CE0F82E" w14:textId="77777777" w:rsidR="00950CBC" w:rsidRPr="00E82D08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t>Information and rules:</w:t>
                            </w:r>
                          </w:p>
                          <w:p w14:paraId="0D9E00F6" w14:textId="77777777" w:rsidR="00950CBC" w:rsidRPr="00E82D08" w:rsidRDefault="00950CBC" w:rsidP="00950CBC">
                            <w:pPr>
                              <w:pStyle w:val="Hours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60A67">
                              <w:rPr>
                                <w:sz w:val="18"/>
                                <w:szCs w:val="18"/>
                              </w:rPr>
                              <w:t xml:space="preserve">wisagclassroom.org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608-828-5644</w:t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Due April 1, 2019</w:t>
                            </w:r>
                          </w:p>
                          <w:p w14:paraId="0197A7C6" w14:textId="77777777" w:rsidR="00950CBC" w:rsidRDefault="00950CBC" w:rsidP="00950CBC">
                            <w:pPr>
                              <w:pStyle w:val="Hour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BB95E" wp14:editId="1D53221B">
                                  <wp:extent cx="1150620" cy="7905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AAAB90" w14:textId="77777777" w:rsidR="00E82D08" w:rsidRDefault="00E82D08" w:rsidP="00E82D08">
                            <w:pPr>
                              <w:pStyle w:val="Hours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DAA7B" id="_x0000_s1029" style="position:absolute;left:0;text-align:left;margin-left:406.5pt;margin-top:5.4pt;width:109.5pt;height:43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14:paraId="0C749B6B" w14:textId="77777777" w:rsidR="00950CBC" w:rsidRPr="00960A67" w:rsidRDefault="00950CBC" w:rsidP="00950CBC">
                      <w:pPr>
                        <w:rPr>
                          <w:b/>
                          <w:sz w:val="24"/>
                        </w:rPr>
                      </w:pPr>
                      <w:r w:rsidRPr="00960A67">
                        <w:rPr>
                          <w:b/>
                          <w:sz w:val="24"/>
                        </w:rPr>
                        <w:t>4-5</w:t>
                      </w:r>
                      <w:r w:rsidRPr="00960A67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960A67">
                        <w:rPr>
                          <w:b/>
                          <w:sz w:val="24"/>
                        </w:rPr>
                        <w:t xml:space="preserve"> Grade</w:t>
                      </w:r>
                    </w:p>
                    <w:p w14:paraId="707B1070" w14:textId="77777777" w:rsidR="00950CBC" w:rsidRPr="00960A67" w:rsidRDefault="00950CBC" w:rsidP="00950CBC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960A67">
                        <w:rPr>
                          <w:b/>
                          <w:sz w:val="24"/>
                          <w:szCs w:val="24"/>
                        </w:rPr>
                        <w:t>Essay contest Topic</w:t>
                      </w:r>
                    </w:p>
                    <w:p w14:paraId="3C329E36" w14:textId="29B859CC" w:rsidR="00950CBC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C3AB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Making it happen at the </w:t>
                      </w:r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Farmers</w:t>
                      </w:r>
                      <w:bookmarkStart w:id="1" w:name="_GoBack"/>
                      <w:bookmarkEnd w:id="1"/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Market”</w:t>
                      </w:r>
                    </w:p>
                    <w:p w14:paraId="7CEC4B77" w14:textId="77777777" w:rsidR="00950CBC" w:rsidRPr="00FC3AB2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101809DF" w14:textId="77777777" w:rsidR="00950CBC" w:rsidRDefault="00950CBC" w:rsidP="00950CBC">
                      <w:r>
                        <w:rPr>
                          <w:noProof/>
                        </w:rPr>
                        <w:drawing>
                          <wp:inline distT="0" distB="0" distL="0" distR="0" wp14:anchorId="320C1891" wp14:editId="15175104">
                            <wp:extent cx="1150620" cy="1438419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reshPicked_FNL_300dpi.jpg"/>
                                    <pic:cNvPicPr/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438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F6A63" w14:textId="77777777" w:rsidR="00950CBC" w:rsidRPr="001B146D" w:rsidRDefault="00950CBC" w:rsidP="00950CBC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CE0F82E" w14:textId="77777777" w:rsidR="00950CBC" w:rsidRPr="00E82D08" w:rsidRDefault="00950CBC" w:rsidP="00950CBC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t>Information and rules:</w:t>
                      </w:r>
                    </w:p>
                    <w:p w14:paraId="0D9E00F6" w14:textId="77777777" w:rsidR="00950CBC" w:rsidRPr="00E82D08" w:rsidRDefault="00950CBC" w:rsidP="00950CBC">
                      <w:pPr>
                        <w:pStyle w:val="Hours"/>
                        <w:rPr>
                          <w:b/>
                          <w:sz w:val="22"/>
                          <w:szCs w:val="22"/>
                        </w:rPr>
                      </w:pPr>
                      <w:r w:rsidRPr="00960A67">
                        <w:rPr>
                          <w:sz w:val="18"/>
                          <w:szCs w:val="18"/>
                        </w:rPr>
                        <w:t xml:space="preserve">wisagclassroom.org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608-828-5644</w:t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Due April 1, 2019</w:t>
                      </w:r>
                    </w:p>
                    <w:p w14:paraId="0197A7C6" w14:textId="77777777" w:rsidR="00950CBC" w:rsidRDefault="00950CBC" w:rsidP="00950CBC">
                      <w:pPr>
                        <w:pStyle w:val="Hour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BB95E" wp14:editId="1D53221B">
                            <wp:extent cx="1150620" cy="7905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AAAB90" w14:textId="77777777" w:rsidR="00E82D08" w:rsidRDefault="00E82D08" w:rsidP="00E82D08">
                      <w:pPr>
                        <w:pStyle w:val="Hour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2ACED1" wp14:editId="7E4D0F8C">
                <wp:simplePos x="0" y="0"/>
                <wp:positionH relativeFrom="column">
                  <wp:posOffset>3343275</wp:posOffset>
                </wp:positionH>
                <wp:positionV relativeFrom="paragraph">
                  <wp:posOffset>68580</wp:posOffset>
                </wp:positionV>
                <wp:extent cx="1390650" cy="5562600"/>
                <wp:effectExtent l="28575" t="36195" r="28575" b="30480"/>
                <wp:wrapNone/>
                <wp:docPr id="5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31585BEC" w14:textId="77777777" w:rsidR="00950CBC" w:rsidRPr="00960A67" w:rsidRDefault="00950CBC" w:rsidP="00950CB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</w:rPr>
                              <w:t>4-5</w:t>
                            </w:r>
                            <w:r w:rsidRPr="00960A67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960A67">
                              <w:rPr>
                                <w:b/>
                                <w:sz w:val="24"/>
                              </w:rPr>
                              <w:t xml:space="preserve"> Grade</w:t>
                            </w:r>
                          </w:p>
                          <w:p w14:paraId="25CB309F" w14:textId="77777777" w:rsidR="00950CBC" w:rsidRPr="00960A67" w:rsidRDefault="00950CBC" w:rsidP="00950CBC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  <w:szCs w:val="24"/>
                              </w:rPr>
                              <w:t>Essay contest Topic</w:t>
                            </w:r>
                          </w:p>
                          <w:p w14:paraId="7F150CF7" w14:textId="2DD4D1BF" w:rsidR="00950CBC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C3AB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Making it happen at the </w:t>
                            </w:r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Farmers’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Market”</w:t>
                            </w:r>
                          </w:p>
                          <w:p w14:paraId="659F4B53" w14:textId="77777777" w:rsidR="00950CBC" w:rsidRPr="00FC3AB2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B19A910" w14:textId="77777777" w:rsidR="00950CBC" w:rsidRDefault="00950CBC" w:rsidP="00950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62C30" wp14:editId="7B49EB06">
                                  <wp:extent cx="1150620" cy="1438419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reshPicked_FNL_300dp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438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779299" w14:textId="77777777" w:rsidR="00950CBC" w:rsidRPr="001B146D" w:rsidRDefault="00950CBC" w:rsidP="00950CB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03FAB83" w14:textId="77777777" w:rsidR="00950CBC" w:rsidRPr="00E82D08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t>Information and rules:</w:t>
                            </w:r>
                          </w:p>
                          <w:p w14:paraId="75A36F58" w14:textId="77777777" w:rsidR="00950CBC" w:rsidRPr="00E82D08" w:rsidRDefault="00950CBC" w:rsidP="00950CBC">
                            <w:pPr>
                              <w:pStyle w:val="Hours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60A67">
                              <w:rPr>
                                <w:sz w:val="18"/>
                                <w:szCs w:val="18"/>
                              </w:rPr>
                              <w:t xml:space="preserve">wisagclassroom.org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608-828-5644</w:t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Due April 1, 2019</w:t>
                            </w:r>
                          </w:p>
                          <w:p w14:paraId="19F369FF" w14:textId="77777777" w:rsidR="00950CBC" w:rsidRDefault="00950CBC" w:rsidP="00950CBC">
                            <w:pPr>
                              <w:pStyle w:val="Hour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A5138" wp14:editId="359ABDEA">
                                  <wp:extent cx="1150620" cy="7905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828F4" w14:textId="77777777" w:rsidR="00E82D08" w:rsidRDefault="00E82D08" w:rsidP="00E82D08">
                            <w:pPr>
                              <w:pStyle w:val="Hours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CED1" id="_x0000_s1030" style="position:absolute;left:0;text-align:left;margin-left:263.25pt;margin-top:5.4pt;width:109.5pt;height:4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14:paraId="31585BEC" w14:textId="77777777" w:rsidR="00950CBC" w:rsidRPr="00960A67" w:rsidRDefault="00950CBC" w:rsidP="00950CBC">
                      <w:pPr>
                        <w:rPr>
                          <w:b/>
                          <w:sz w:val="24"/>
                        </w:rPr>
                      </w:pPr>
                      <w:r w:rsidRPr="00960A67">
                        <w:rPr>
                          <w:b/>
                          <w:sz w:val="24"/>
                        </w:rPr>
                        <w:t>4-5</w:t>
                      </w:r>
                      <w:r w:rsidRPr="00960A67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960A67">
                        <w:rPr>
                          <w:b/>
                          <w:sz w:val="24"/>
                        </w:rPr>
                        <w:t xml:space="preserve"> Grade</w:t>
                      </w:r>
                    </w:p>
                    <w:p w14:paraId="25CB309F" w14:textId="77777777" w:rsidR="00950CBC" w:rsidRPr="00960A67" w:rsidRDefault="00950CBC" w:rsidP="00950CBC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960A67">
                        <w:rPr>
                          <w:b/>
                          <w:sz w:val="24"/>
                          <w:szCs w:val="24"/>
                        </w:rPr>
                        <w:t>Essay contest Topic</w:t>
                      </w:r>
                    </w:p>
                    <w:p w14:paraId="7F150CF7" w14:textId="2DD4D1BF" w:rsidR="00950CBC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C3AB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Making it happen at the </w:t>
                      </w:r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Farmers’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Market”</w:t>
                      </w:r>
                    </w:p>
                    <w:p w14:paraId="659F4B53" w14:textId="77777777" w:rsidR="00950CBC" w:rsidRPr="00FC3AB2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2B19A910" w14:textId="77777777" w:rsidR="00950CBC" w:rsidRDefault="00950CBC" w:rsidP="00950CBC">
                      <w:r>
                        <w:rPr>
                          <w:noProof/>
                        </w:rPr>
                        <w:drawing>
                          <wp:inline distT="0" distB="0" distL="0" distR="0" wp14:anchorId="2A362C30" wp14:editId="7B49EB06">
                            <wp:extent cx="1150620" cy="1438419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reshPicked_FNL_300dpi.jpg"/>
                                    <pic:cNvPicPr/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438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779299" w14:textId="77777777" w:rsidR="00950CBC" w:rsidRPr="001B146D" w:rsidRDefault="00950CBC" w:rsidP="00950CBC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03FAB83" w14:textId="77777777" w:rsidR="00950CBC" w:rsidRPr="00E82D08" w:rsidRDefault="00950CBC" w:rsidP="00950CBC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t>Information and rules:</w:t>
                      </w:r>
                    </w:p>
                    <w:p w14:paraId="75A36F58" w14:textId="77777777" w:rsidR="00950CBC" w:rsidRPr="00E82D08" w:rsidRDefault="00950CBC" w:rsidP="00950CBC">
                      <w:pPr>
                        <w:pStyle w:val="Hours"/>
                        <w:rPr>
                          <w:b/>
                          <w:sz w:val="22"/>
                          <w:szCs w:val="22"/>
                        </w:rPr>
                      </w:pPr>
                      <w:r w:rsidRPr="00960A67">
                        <w:rPr>
                          <w:sz w:val="18"/>
                          <w:szCs w:val="18"/>
                        </w:rPr>
                        <w:t xml:space="preserve">wisagclassroom.org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608-828-5644</w:t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Due April 1, 2019</w:t>
                      </w:r>
                    </w:p>
                    <w:p w14:paraId="19F369FF" w14:textId="77777777" w:rsidR="00950CBC" w:rsidRDefault="00950CBC" w:rsidP="00950CBC">
                      <w:pPr>
                        <w:pStyle w:val="Hour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CA5138" wp14:editId="359ABDEA">
                            <wp:extent cx="1150620" cy="7905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2828F4" w14:textId="77777777" w:rsidR="00E82D08" w:rsidRDefault="00E82D08" w:rsidP="00E82D08">
                      <w:pPr>
                        <w:pStyle w:val="Hour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A7614" wp14:editId="4270BFCC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</wp:posOffset>
                </wp:positionV>
                <wp:extent cx="1390650" cy="5562600"/>
                <wp:effectExtent l="28575" t="36195" r="28575" b="30480"/>
                <wp:wrapNone/>
                <wp:docPr id="5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37721E61" w14:textId="77777777" w:rsidR="00950CBC" w:rsidRPr="00960A67" w:rsidRDefault="00950CBC" w:rsidP="00950CB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</w:rPr>
                              <w:t>4-5</w:t>
                            </w:r>
                            <w:r w:rsidRPr="00960A67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960A67">
                              <w:rPr>
                                <w:b/>
                                <w:sz w:val="24"/>
                              </w:rPr>
                              <w:t xml:space="preserve"> Grade</w:t>
                            </w:r>
                          </w:p>
                          <w:p w14:paraId="300430BA" w14:textId="77777777" w:rsidR="00950CBC" w:rsidRPr="00960A67" w:rsidRDefault="00950CBC" w:rsidP="00950CBC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  <w:szCs w:val="24"/>
                              </w:rPr>
                              <w:t>Essay contest Topic</w:t>
                            </w:r>
                          </w:p>
                          <w:p w14:paraId="2BCE1FF8" w14:textId="10AF3D71" w:rsidR="00950CBC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C3AB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Making it happen at the </w:t>
                            </w:r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Farmers’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Market”</w:t>
                            </w:r>
                          </w:p>
                          <w:p w14:paraId="1DAD431D" w14:textId="77777777" w:rsidR="00950CBC" w:rsidRPr="00FC3AB2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1AF47718" w14:textId="77777777" w:rsidR="00950CBC" w:rsidRDefault="00950CBC" w:rsidP="00950C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9DDC9" wp14:editId="0C6E2CCF">
                                  <wp:extent cx="1150620" cy="1438419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reshPicked_FNL_300dp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438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9991B" w14:textId="77777777" w:rsidR="00950CBC" w:rsidRPr="001B146D" w:rsidRDefault="00950CBC" w:rsidP="00950CB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CC35BED" w14:textId="77777777" w:rsidR="00950CBC" w:rsidRPr="00E82D08" w:rsidRDefault="00950CBC" w:rsidP="00950CBC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t>Information and rules:</w:t>
                            </w:r>
                          </w:p>
                          <w:p w14:paraId="7DAA78FF" w14:textId="77777777" w:rsidR="00950CBC" w:rsidRPr="00E82D08" w:rsidRDefault="00950CBC" w:rsidP="00950CBC">
                            <w:pPr>
                              <w:pStyle w:val="Hours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60A67">
                              <w:rPr>
                                <w:sz w:val="18"/>
                                <w:szCs w:val="18"/>
                              </w:rPr>
                              <w:t xml:space="preserve">wisagclassroom.org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608-828-5644</w:t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Due April 1, 2019</w:t>
                            </w:r>
                          </w:p>
                          <w:p w14:paraId="0FF0D00B" w14:textId="77777777" w:rsidR="00950CBC" w:rsidRDefault="00950CBC" w:rsidP="00950CBC">
                            <w:pPr>
                              <w:pStyle w:val="Hour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9AAEE" wp14:editId="62DF7354">
                                  <wp:extent cx="1150620" cy="7905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600CA8" w14:textId="3DB081D8" w:rsidR="00960A67" w:rsidRDefault="00960A67" w:rsidP="001B146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A7614" id="_x0000_s1031" style="position:absolute;left:0;text-align:left;margin-left:126pt;margin-top:5.4pt;width:109.5pt;height:43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14:paraId="37721E61" w14:textId="77777777" w:rsidR="00950CBC" w:rsidRPr="00960A67" w:rsidRDefault="00950CBC" w:rsidP="00950CBC">
                      <w:pPr>
                        <w:rPr>
                          <w:b/>
                          <w:sz w:val="24"/>
                        </w:rPr>
                      </w:pPr>
                      <w:r w:rsidRPr="00960A67">
                        <w:rPr>
                          <w:b/>
                          <w:sz w:val="24"/>
                        </w:rPr>
                        <w:t>4-5</w:t>
                      </w:r>
                      <w:r w:rsidRPr="00960A67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960A67">
                        <w:rPr>
                          <w:b/>
                          <w:sz w:val="24"/>
                        </w:rPr>
                        <w:t xml:space="preserve"> Grade</w:t>
                      </w:r>
                    </w:p>
                    <w:p w14:paraId="300430BA" w14:textId="77777777" w:rsidR="00950CBC" w:rsidRPr="00960A67" w:rsidRDefault="00950CBC" w:rsidP="00950CBC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960A67">
                        <w:rPr>
                          <w:b/>
                          <w:sz w:val="24"/>
                          <w:szCs w:val="24"/>
                        </w:rPr>
                        <w:t>Essay contest Topic</w:t>
                      </w:r>
                    </w:p>
                    <w:p w14:paraId="2BCE1FF8" w14:textId="10AF3D71" w:rsidR="00950CBC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C3AB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Making it happen at the </w:t>
                      </w:r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Farmers’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Market”</w:t>
                      </w:r>
                    </w:p>
                    <w:p w14:paraId="1DAD431D" w14:textId="77777777" w:rsidR="00950CBC" w:rsidRPr="00FC3AB2" w:rsidRDefault="00950CBC" w:rsidP="00950CBC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1AF47718" w14:textId="77777777" w:rsidR="00950CBC" w:rsidRDefault="00950CBC" w:rsidP="00950CBC">
                      <w:r>
                        <w:rPr>
                          <w:noProof/>
                        </w:rPr>
                        <w:drawing>
                          <wp:inline distT="0" distB="0" distL="0" distR="0" wp14:anchorId="2469DDC9" wp14:editId="0C6E2CCF">
                            <wp:extent cx="1150620" cy="1438419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reshPicked_FNL_300dpi.jpg"/>
                                    <pic:cNvPicPr/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438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9991B" w14:textId="77777777" w:rsidR="00950CBC" w:rsidRPr="001B146D" w:rsidRDefault="00950CBC" w:rsidP="00950CBC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4CC35BED" w14:textId="77777777" w:rsidR="00950CBC" w:rsidRPr="00E82D08" w:rsidRDefault="00950CBC" w:rsidP="00950CBC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t>Information and rules:</w:t>
                      </w:r>
                    </w:p>
                    <w:p w14:paraId="7DAA78FF" w14:textId="77777777" w:rsidR="00950CBC" w:rsidRPr="00E82D08" w:rsidRDefault="00950CBC" w:rsidP="00950CBC">
                      <w:pPr>
                        <w:pStyle w:val="Hours"/>
                        <w:rPr>
                          <w:b/>
                          <w:sz w:val="22"/>
                          <w:szCs w:val="22"/>
                        </w:rPr>
                      </w:pPr>
                      <w:r w:rsidRPr="00960A67">
                        <w:rPr>
                          <w:sz w:val="18"/>
                          <w:szCs w:val="18"/>
                        </w:rPr>
                        <w:t xml:space="preserve">wisagclassroom.org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608-828-5644</w:t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Due April 1, 2019</w:t>
                      </w:r>
                    </w:p>
                    <w:p w14:paraId="0FF0D00B" w14:textId="77777777" w:rsidR="00950CBC" w:rsidRDefault="00950CBC" w:rsidP="00950CBC">
                      <w:pPr>
                        <w:pStyle w:val="Hour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B9AAEE" wp14:editId="62DF7354">
                            <wp:extent cx="1150620" cy="7905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600CA8" w14:textId="3DB081D8" w:rsidR="00960A67" w:rsidRDefault="00960A67" w:rsidP="001B146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7AC98D" wp14:editId="53931B43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1390650" cy="5562600"/>
                <wp:effectExtent l="19050" t="19050" r="38100" b="38100"/>
                <wp:wrapNone/>
                <wp:docPr id="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36443E72" w14:textId="77777777" w:rsidR="00217F41" w:rsidRPr="00960A67" w:rsidRDefault="00217F41" w:rsidP="00960A6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</w:rPr>
                              <w:t>4-5</w:t>
                            </w:r>
                            <w:r w:rsidRPr="00960A67">
                              <w:rPr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960A67">
                              <w:rPr>
                                <w:b/>
                                <w:sz w:val="24"/>
                              </w:rPr>
                              <w:t xml:space="preserve"> Grade</w:t>
                            </w:r>
                          </w:p>
                          <w:p w14:paraId="731C7447" w14:textId="77777777" w:rsidR="00217F41" w:rsidRPr="00960A67" w:rsidRDefault="00217F41" w:rsidP="00217F41">
                            <w:pPr>
                              <w:pStyle w:val="Heading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0A67">
                              <w:rPr>
                                <w:b/>
                                <w:sz w:val="24"/>
                                <w:szCs w:val="24"/>
                              </w:rPr>
                              <w:t>Essay contest Topic</w:t>
                            </w:r>
                          </w:p>
                          <w:p w14:paraId="25A5B1F8" w14:textId="485219A9" w:rsidR="00217F41" w:rsidRDefault="00217F41" w:rsidP="00217F4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C3AB2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“</w:t>
                            </w:r>
                            <w:r w:rsidR="00950CBC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Making it happen at the </w:t>
                            </w:r>
                            <w:r w:rsidR="0090200D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Farmers’</w:t>
                            </w:r>
                            <w:r w:rsidR="00950CBC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Market”</w:t>
                            </w:r>
                          </w:p>
                          <w:p w14:paraId="73D3E7A1" w14:textId="77777777" w:rsidR="00950CBC" w:rsidRPr="00FC3AB2" w:rsidRDefault="00950CBC" w:rsidP="00217F4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0A93967" w14:textId="6F19721F" w:rsidR="001B146D" w:rsidRDefault="00950CBC" w:rsidP="00E82D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AC98B" wp14:editId="2369F2D1">
                                  <wp:extent cx="1150620" cy="1438419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reshPicked_FNL_300dp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620" cy="1438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78A9DD" w14:textId="77777777" w:rsidR="001B146D" w:rsidRPr="001B146D" w:rsidRDefault="001B146D" w:rsidP="00E82D08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E192899" w14:textId="77777777" w:rsidR="00217F41" w:rsidRPr="00E82D08" w:rsidRDefault="00217F41" w:rsidP="00E82D08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t>Information and rules:</w:t>
                            </w:r>
                          </w:p>
                          <w:p w14:paraId="063760F5" w14:textId="4D53910C" w:rsidR="00960A67" w:rsidRPr="00E82D08" w:rsidRDefault="00217F41" w:rsidP="00E82D08">
                            <w:pPr>
                              <w:pStyle w:val="Hours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60A67">
                              <w:rPr>
                                <w:sz w:val="18"/>
                                <w:szCs w:val="18"/>
                              </w:rPr>
                              <w:t xml:space="preserve">wisagclassroom.org </w:t>
                            </w:r>
                            <w:r w:rsidR="00960A67" w:rsidRPr="00960A6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76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745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493E32">
                              <w:rPr>
                                <w:sz w:val="18"/>
                                <w:szCs w:val="18"/>
                              </w:rPr>
                              <w:t>608-828-5644</w:t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60A6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8F74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Due April </w:t>
                            </w:r>
                            <w:r w:rsidR="00950CBC">
                              <w:rPr>
                                <w:b/>
                                <w:sz w:val="22"/>
                                <w:szCs w:val="22"/>
                              </w:rPr>
                              <w:t>1, 2019</w:t>
                            </w:r>
                          </w:p>
                          <w:p w14:paraId="158F55A6" w14:textId="77777777" w:rsidR="00F5164B" w:rsidRDefault="00217F41" w:rsidP="00217F41">
                            <w:pPr>
                              <w:pStyle w:val="Hours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C051C" wp14:editId="125CDBBD">
                                  <wp:extent cx="1150620" cy="79057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AC98D" id="_x0000_s1032" style="position:absolute;left:0;text-align:left;margin-left:-3pt;margin-top:5.4pt;width:109.5pt;height:43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" filled="f" fillcolor="#ccf" strokecolor="#8cadae [3206]" strokeweight="4.5pt">
                <v:fill rotate="t" focus="100%" type="gradient"/>
                <v:stroke linestyle="thinThick"/>
                <v:textbox>
                  <w:txbxContent>
                    <w:p w14:paraId="36443E72" w14:textId="77777777" w:rsidR="00217F41" w:rsidRPr="00960A67" w:rsidRDefault="00217F41" w:rsidP="00960A67">
                      <w:pPr>
                        <w:rPr>
                          <w:b/>
                          <w:sz w:val="24"/>
                        </w:rPr>
                      </w:pPr>
                      <w:r w:rsidRPr="00960A67">
                        <w:rPr>
                          <w:b/>
                          <w:sz w:val="24"/>
                        </w:rPr>
                        <w:t>4-5</w:t>
                      </w:r>
                      <w:r w:rsidRPr="00960A67">
                        <w:rPr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960A67">
                        <w:rPr>
                          <w:b/>
                          <w:sz w:val="24"/>
                        </w:rPr>
                        <w:t xml:space="preserve"> Grade</w:t>
                      </w:r>
                    </w:p>
                    <w:p w14:paraId="731C7447" w14:textId="77777777" w:rsidR="00217F41" w:rsidRPr="00960A67" w:rsidRDefault="00217F41" w:rsidP="00217F41">
                      <w:pPr>
                        <w:pStyle w:val="Heading1"/>
                        <w:rPr>
                          <w:b/>
                          <w:sz w:val="24"/>
                          <w:szCs w:val="24"/>
                        </w:rPr>
                      </w:pPr>
                      <w:r w:rsidRPr="00960A67">
                        <w:rPr>
                          <w:b/>
                          <w:sz w:val="24"/>
                          <w:szCs w:val="24"/>
                        </w:rPr>
                        <w:t>Essay contest Topic</w:t>
                      </w:r>
                    </w:p>
                    <w:p w14:paraId="25A5B1F8" w14:textId="485219A9" w:rsidR="00217F41" w:rsidRDefault="00217F41" w:rsidP="00217F41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FC3AB2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“</w:t>
                      </w:r>
                      <w:r w:rsidR="00950CBC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Making it happen at the </w:t>
                      </w:r>
                      <w:r w:rsidR="0090200D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Farmers’</w:t>
                      </w:r>
                      <w:r w:rsidR="00950CBC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 xml:space="preserve"> Market”</w:t>
                      </w:r>
                    </w:p>
                    <w:p w14:paraId="73D3E7A1" w14:textId="77777777" w:rsidR="00950CBC" w:rsidRPr="00FC3AB2" w:rsidRDefault="00950CBC" w:rsidP="00217F41">
                      <w:pP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</w:p>
                    <w:p w14:paraId="60A93967" w14:textId="6F19721F" w:rsidR="001B146D" w:rsidRDefault="00950CBC" w:rsidP="00E82D08">
                      <w:r>
                        <w:rPr>
                          <w:noProof/>
                        </w:rPr>
                        <w:drawing>
                          <wp:inline distT="0" distB="0" distL="0" distR="0" wp14:anchorId="72EAC98B" wp14:editId="2369F2D1">
                            <wp:extent cx="1150620" cy="1438419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reshPicked_FNL_300dpi.jpg"/>
                                    <pic:cNvPicPr/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620" cy="1438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78A9DD" w14:textId="77777777" w:rsidR="001B146D" w:rsidRPr="001B146D" w:rsidRDefault="001B146D" w:rsidP="00E82D08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E192899" w14:textId="77777777" w:rsidR="00217F41" w:rsidRPr="00E82D08" w:rsidRDefault="00217F41" w:rsidP="00E82D08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>
                        <w:t>Information and rules:</w:t>
                      </w:r>
                    </w:p>
                    <w:p w14:paraId="063760F5" w14:textId="4D53910C" w:rsidR="00960A67" w:rsidRPr="00E82D08" w:rsidRDefault="00217F41" w:rsidP="00E82D08">
                      <w:pPr>
                        <w:pStyle w:val="Hours"/>
                        <w:rPr>
                          <w:b/>
                          <w:sz w:val="22"/>
                          <w:szCs w:val="22"/>
                        </w:rPr>
                      </w:pPr>
                      <w:r w:rsidRPr="00960A67">
                        <w:rPr>
                          <w:sz w:val="18"/>
                          <w:szCs w:val="18"/>
                        </w:rPr>
                        <w:t xml:space="preserve">wisagclassroom.org </w:t>
                      </w:r>
                      <w:r w:rsidR="00960A67" w:rsidRPr="00960A6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F767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F7457">
                        <w:rPr>
                          <w:sz w:val="18"/>
                          <w:szCs w:val="18"/>
                        </w:rPr>
                        <w:br/>
                      </w:r>
                      <w:r w:rsidR="00493E32">
                        <w:rPr>
                          <w:sz w:val="18"/>
                          <w:szCs w:val="18"/>
                        </w:rPr>
                        <w:t>608-828-5644</w:t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Pr="00960A67">
                        <w:rPr>
                          <w:sz w:val="18"/>
                          <w:szCs w:val="18"/>
                        </w:rPr>
                        <w:br/>
                      </w:r>
                      <w:r w:rsidR="008F7457">
                        <w:rPr>
                          <w:b/>
                          <w:sz w:val="22"/>
                          <w:szCs w:val="22"/>
                        </w:rPr>
                        <w:t xml:space="preserve">Due April </w:t>
                      </w:r>
                      <w:r w:rsidR="00950CBC">
                        <w:rPr>
                          <w:b/>
                          <w:sz w:val="22"/>
                          <w:szCs w:val="22"/>
                        </w:rPr>
                        <w:t>1, 2019</w:t>
                      </w:r>
                    </w:p>
                    <w:p w14:paraId="158F55A6" w14:textId="77777777" w:rsidR="00F5164B" w:rsidRDefault="00217F41" w:rsidP="00217F41">
                      <w:pPr>
                        <w:pStyle w:val="Hours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C051C" wp14:editId="125CDBBD">
                            <wp:extent cx="1150620" cy="79057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9F0BDC" w14:textId="77777777" w:rsidR="00A3361D" w:rsidRDefault="00E82D08" w:rsidP="00217F4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9A8B0" wp14:editId="35194F7D">
                <wp:simplePos x="0" y="0"/>
                <wp:positionH relativeFrom="page">
                  <wp:posOffset>521335</wp:posOffset>
                </wp:positionH>
                <wp:positionV relativeFrom="page">
                  <wp:posOffset>6986270</wp:posOffset>
                </wp:positionV>
                <wp:extent cx="9267825" cy="400050"/>
                <wp:effectExtent l="0" t="0" r="0" b="0"/>
                <wp:wrapNone/>
                <wp:docPr id="5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37828" w14:textId="77777777" w:rsidR="00F5164B" w:rsidRPr="00F5164B" w:rsidRDefault="00F5164B" w:rsidP="00F5164B">
                            <w:pPr>
                              <w:tabs>
                                <w:tab w:val="left" w:pos="2700"/>
                                <w:tab w:val="left" w:pos="5490"/>
                                <w:tab w:val="left" w:pos="8190"/>
                                <w:tab w:val="left" w:pos="10980"/>
                                <w:tab w:val="left" w:pos="13680"/>
                              </w:tabs>
                              <w:jc w:val="left"/>
                              <w:rPr>
                                <w:color w:val="9999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>┐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┬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32"/>
                                <w:szCs w:val="32"/>
                              </w:rPr>
                              <w:tab/>
                              <w:t>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A8B0" id="Text Box 85" o:spid="_x0000_s1033" type="#_x0000_t202" style="position:absolute;left:0;text-align:left;margin-left:41.05pt;margin-top:550.1pt;width:729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4U0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" filled="f" stroked="f">
                <v:textbox>
                  <w:txbxContent>
                    <w:p w14:paraId="35137828" w14:textId="77777777" w:rsidR="00F5164B" w:rsidRPr="00F5164B" w:rsidRDefault="00F5164B" w:rsidP="00F5164B">
                      <w:pPr>
                        <w:tabs>
                          <w:tab w:val="left" w:pos="2700"/>
                          <w:tab w:val="left" w:pos="5490"/>
                          <w:tab w:val="left" w:pos="8190"/>
                          <w:tab w:val="left" w:pos="10980"/>
                          <w:tab w:val="left" w:pos="13680"/>
                        </w:tabs>
                        <w:jc w:val="left"/>
                        <w:rPr>
                          <w:color w:val="999999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>┐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┬</w:t>
                      </w:r>
                      <w:r>
                        <w:rPr>
                          <w:rFonts w:ascii="Arial" w:hAnsi="Arial" w:cs="Arial"/>
                          <w:color w:val="999999"/>
                          <w:sz w:val="32"/>
                          <w:szCs w:val="32"/>
                        </w:rPr>
                        <w:tab/>
                        <w:t>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3361D" w:rsidSect="00AB4395">
      <w:pgSz w:w="15840" w:h="12240" w:orient="landscape" w:code="1"/>
      <w:pgMar w:top="1800" w:right="126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686F4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A5C8F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E01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E18F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1C85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DAF4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BE08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2C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B2E"/>
    <w:rsid w:val="00004320"/>
    <w:rsid w:val="00110E57"/>
    <w:rsid w:val="001B146D"/>
    <w:rsid w:val="00217F41"/>
    <w:rsid w:val="00244646"/>
    <w:rsid w:val="00290378"/>
    <w:rsid w:val="002D1136"/>
    <w:rsid w:val="002F458B"/>
    <w:rsid w:val="00343D63"/>
    <w:rsid w:val="003D561D"/>
    <w:rsid w:val="00460D6A"/>
    <w:rsid w:val="0047459E"/>
    <w:rsid w:val="00493E32"/>
    <w:rsid w:val="00585112"/>
    <w:rsid w:val="005F7679"/>
    <w:rsid w:val="00622B2E"/>
    <w:rsid w:val="00656E6B"/>
    <w:rsid w:val="00677A31"/>
    <w:rsid w:val="006D4A9A"/>
    <w:rsid w:val="00706D3E"/>
    <w:rsid w:val="0073487E"/>
    <w:rsid w:val="007C711D"/>
    <w:rsid w:val="0080541F"/>
    <w:rsid w:val="008233A6"/>
    <w:rsid w:val="008F1926"/>
    <w:rsid w:val="008F7457"/>
    <w:rsid w:val="0090018E"/>
    <w:rsid w:val="0090200D"/>
    <w:rsid w:val="00950CBC"/>
    <w:rsid w:val="00960A67"/>
    <w:rsid w:val="009B3993"/>
    <w:rsid w:val="009C09B8"/>
    <w:rsid w:val="009C10FD"/>
    <w:rsid w:val="009E10B0"/>
    <w:rsid w:val="009F6C50"/>
    <w:rsid w:val="009F7038"/>
    <w:rsid w:val="00A3361D"/>
    <w:rsid w:val="00A77CC4"/>
    <w:rsid w:val="00AA0288"/>
    <w:rsid w:val="00AA6934"/>
    <w:rsid w:val="00AB4395"/>
    <w:rsid w:val="00B43D13"/>
    <w:rsid w:val="00D524FC"/>
    <w:rsid w:val="00D72D59"/>
    <w:rsid w:val="00DD7BB7"/>
    <w:rsid w:val="00DF57EF"/>
    <w:rsid w:val="00E508D1"/>
    <w:rsid w:val="00E81AC8"/>
    <w:rsid w:val="00E82D08"/>
    <w:rsid w:val="00E930F8"/>
    <w:rsid w:val="00EA5F91"/>
    <w:rsid w:val="00F23B88"/>
    <w:rsid w:val="00F5164B"/>
    <w:rsid w:val="00FC3AB2"/>
    <w:rsid w:val="00F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7c7c4"/>
    </o:shapedefaults>
    <o:shapelayout v:ext="edit">
      <o:idmap v:ext="edit" data="1"/>
    </o:shapelayout>
  </w:shapeDefaults>
  <w:decimalSymbol w:val="."/>
  <w:listSeparator w:val=","/>
  <w14:docId w14:val="71794316"/>
  <w15:docId w15:val="{60A2FBB1-F76C-4CA9-B571-BA06C715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E39E8"/>
    <w:pPr>
      <w:spacing w:before="80"/>
      <w:jc w:val="center"/>
    </w:pPr>
    <w:rPr>
      <w:rFonts w:asciiTheme="minorHAnsi" w:hAnsiTheme="minorHAnsi"/>
      <w:color w:val="415B5C" w:themeColor="accent3" w:themeShade="80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F5164B"/>
    <w:pPr>
      <w:outlineLvl w:val="0"/>
    </w:pPr>
    <w:rPr>
      <w:rFonts w:asciiTheme="majorHAnsi" w:hAnsiTheme="majorHAnsi" w:cs="Tahoma"/>
      <w:caps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rsid w:val="00F5164B"/>
    <w:pPr>
      <w:spacing w:before="480"/>
      <w:outlineLvl w:val="1"/>
    </w:pPr>
    <w:rPr>
      <w:rFonts w:asciiTheme="majorHAnsi" w:hAnsiTheme="majorHAnsi" w:cs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8F1926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E39E8"/>
    <w:pPr>
      <w:spacing w:after="360"/>
    </w:pPr>
    <w:rPr>
      <w:rFonts w:ascii="Bookman Old Style" w:hAnsi="Bookman Old Style" w:cs="Tahoma"/>
      <w:caps/>
      <w:sz w:val="36"/>
      <w:szCs w:val="52"/>
    </w:rPr>
  </w:style>
  <w:style w:type="paragraph" w:customStyle="1" w:styleId="Hours">
    <w:name w:val="Hours"/>
    <w:basedOn w:val="Normal"/>
    <w:qFormat/>
    <w:rsid w:val="00F5164B"/>
    <w:pPr>
      <w:spacing w:after="120"/>
    </w:pPr>
    <w:rPr>
      <w:rFonts w:cs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5164B"/>
    <w:rPr>
      <w:color w:val="808080"/>
    </w:rPr>
  </w:style>
  <w:style w:type="paragraph" w:customStyle="1" w:styleId="Phone">
    <w:name w:val="Phone"/>
    <w:basedOn w:val="Normal"/>
    <w:qFormat/>
    <w:rsid w:val="00F5164B"/>
    <w:pPr>
      <w:spacing w:before="480" w:after="360"/>
    </w:pPr>
  </w:style>
  <w:style w:type="paragraph" w:styleId="Title">
    <w:name w:val="Title"/>
    <w:basedOn w:val="Normal"/>
    <w:qFormat/>
    <w:rsid w:val="00EA5F91"/>
    <w:pPr>
      <w:spacing w:before="0"/>
    </w:pPr>
    <w:rPr>
      <w:rFonts w:asciiTheme="majorHAnsi" w:hAnsiTheme="majorHAnsi"/>
      <w:sz w:val="40"/>
      <w:szCs w:val="40"/>
    </w:rPr>
  </w:style>
  <w:style w:type="paragraph" w:customStyle="1" w:styleId="Slogan">
    <w:name w:val="Slogan"/>
    <w:basedOn w:val="Normal"/>
    <w:qFormat/>
    <w:rsid w:val="00F5164B"/>
    <w:pPr>
      <w:spacing w:before="480"/>
    </w:pPr>
  </w:style>
  <w:style w:type="character" w:customStyle="1" w:styleId="Heading1Char">
    <w:name w:val="Heading 1 Char"/>
    <w:basedOn w:val="DefaultParagraphFont"/>
    <w:link w:val="Heading1"/>
    <w:rsid w:val="00960A67"/>
    <w:rPr>
      <w:rFonts w:asciiTheme="majorHAnsi" w:hAnsiTheme="majorHAnsi" w:cs="Tahoma"/>
      <w:caps/>
      <w:color w:val="415B5C" w:themeColor="accent3" w:themeShade="80"/>
      <w:sz w:val="52"/>
      <w:szCs w:val="52"/>
    </w:rPr>
  </w:style>
  <w:style w:type="character" w:customStyle="1" w:styleId="Heading2Char">
    <w:name w:val="Heading 2 Char"/>
    <w:basedOn w:val="DefaultParagraphFont"/>
    <w:link w:val="Heading2"/>
    <w:rsid w:val="00960A67"/>
    <w:rPr>
      <w:rFonts w:asciiTheme="majorHAnsi" w:hAnsiTheme="majorHAnsi" w:cs="Tahoma"/>
      <w:b/>
      <w:color w:val="415B5C" w:themeColor="accent3" w:themeShade="80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4F5B40F-C268-4601-A9F3-A6D949F53A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6CCCF724.dotm</Template>
  <TotalTime>13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Promotional bookmarks</vt:lpstr>
    </vt:vector>
  </TitlesOfParts>
  <Company>WFBF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Promotional bookmarks</dc:title>
  <dc:creator>Network Administrator</dc:creator>
  <cp:lastModifiedBy>Darlene Arneson</cp:lastModifiedBy>
  <cp:revision>5</cp:revision>
  <cp:lastPrinted>2018-08-21T22:09:00Z</cp:lastPrinted>
  <dcterms:created xsi:type="dcterms:W3CDTF">2018-08-21T22:07:00Z</dcterms:created>
  <dcterms:modified xsi:type="dcterms:W3CDTF">2018-09-06T14:04:00Z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TC010178381033</vt:lpwstr>
  </property>
</Properties>
</file>